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6CC" w:rsidRPr="003256CC" w:rsidRDefault="003256CC" w:rsidP="00345E0F">
      <w:pPr>
        <w:autoSpaceDE w:val="0"/>
        <w:autoSpaceDN w:val="0"/>
        <w:adjustRightInd w:val="0"/>
        <w:spacing w:after="0" w:line="276" w:lineRule="auto"/>
        <w:ind w:right="962"/>
        <w:jc w:val="center"/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</w:pPr>
      <w:bookmarkStart w:id="0" w:name="_GoBack"/>
      <w:bookmarkEnd w:id="0"/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Powiatowy Urząd Pracy w Świdniku</w:t>
      </w:r>
    </w:p>
    <w:p w:rsidR="00BA4F13" w:rsidRPr="003256CC" w:rsidRDefault="006E5688" w:rsidP="00F66305">
      <w:pPr>
        <w:autoSpaceDE w:val="0"/>
        <w:autoSpaceDN w:val="0"/>
        <w:adjustRightInd w:val="0"/>
        <w:spacing w:after="0" w:line="276" w:lineRule="auto"/>
        <w:ind w:right="962"/>
        <w:jc w:val="center"/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</w:pPr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realizuje projekt dofinansowany</w:t>
      </w:r>
      <w:r w:rsidR="003256CC"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 xml:space="preserve"> </w:t>
      </w:r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z Funduszy Europejskich</w:t>
      </w:r>
    </w:p>
    <w:p w:rsidR="00E51808" w:rsidRDefault="003256CC" w:rsidP="00E51808">
      <w:pPr>
        <w:spacing w:line="276" w:lineRule="auto"/>
        <w:ind w:right="962"/>
        <w:jc w:val="center"/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</w:pPr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„Aktywizacja osób powyżej 30 rok</w:t>
      </w:r>
      <w:r w:rsidR="006077E5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u życia w powiecie świdnickim (</w:t>
      </w:r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V</w:t>
      </w:r>
      <w:r w:rsidR="00E02004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I</w:t>
      </w:r>
      <w:r w:rsidRPr="003256CC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)”</w:t>
      </w:r>
      <w:r w:rsidR="00972086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 xml:space="preserve"> w ramach </w:t>
      </w:r>
      <w:r w:rsidR="003528B1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 xml:space="preserve">Działania 9.2 </w:t>
      </w:r>
      <w:r w:rsidR="00972086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 xml:space="preserve">Regionalnego Programu Operacyjnego Województwa Lubelskiego </w:t>
      </w:r>
      <w:r w:rsidR="003528B1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br/>
      </w:r>
      <w:r w:rsidR="00972086"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  <w:t>na lata 2014 - 2020</w:t>
      </w:r>
    </w:p>
    <w:p w:rsidR="006E5688" w:rsidRPr="00E51808" w:rsidRDefault="006E5688" w:rsidP="00345E0F">
      <w:pPr>
        <w:spacing w:line="276" w:lineRule="auto"/>
        <w:ind w:right="962"/>
        <w:jc w:val="center"/>
        <w:rPr>
          <w:rFonts w:ascii="Verdana" w:eastAsia="Ubuntu-Bold" w:hAnsi="Verdana" w:cs="Times New Roman"/>
          <w:b/>
          <w:bCs/>
          <w:color w:val="164194"/>
          <w:sz w:val="56"/>
          <w:szCs w:val="56"/>
          <w:lang w:val="pl-PL"/>
        </w:rPr>
      </w:pPr>
      <w:r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Celem projektu jest </w:t>
      </w:r>
      <w:r w:rsidR="003256CC"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zwiększenie możliwości zatrudnienia osób w wieku 30 lat i więcej pozostających bez pracy </w:t>
      </w:r>
      <w:r w:rsidR="00F66305">
        <w:rPr>
          <w:rFonts w:ascii="Verdana" w:hAnsi="Verdana" w:cs="Times New Roman"/>
          <w:color w:val="000000" w:themeColor="text1"/>
          <w:sz w:val="32"/>
          <w:szCs w:val="32"/>
          <w:lang w:val="pl-PL"/>
        </w:rPr>
        <w:br/>
      </w:r>
      <w:r w:rsidR="003256CC"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w powiecie świdnickim w tym: kobiet, osób długotrwale bezrobotnych, osób powyżej 50 roku życia, osób niepełnosprawnych, osó</w:t>
      </w:r>
      <w:r w:rsidR="00060BFB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b o niskich kwalifikacjach, </w:t>
      </w:r>
      <w:r w:rsidR="00E02004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osób odchodzącyc</w:t>
      </w:r>
      <w:r w:rsidR="001248FD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h z rolnictwa do 30 czerwca 2021</w:t>
      </w:r>
      <w:r w:rsidR="00060BFB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r.</w:t>
      </w:r>
    </w:p>
    <w:p w:rsidR="003256CC" w:rsidRPr="00E51808" w:rsidRDefault="00D737FE" w:rsidP="003256CC">
      <w:pPr>
        <w:spacing w:line="276" w:lineRule="auto"/>
        <w:ind w:right="962"/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</w:pPr>
      <w:r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W ramach projektu</w:t>
      </w:r>
      <w:r w:rsidR="00972086"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oferowana jest indywidualna i kompleksowa pomoc obejmująca:</w:t>
      </w:r>
    </w:p>
    <w:p w:rsidR="00972086" w:rsidRPr="00972086" w:rsidRDefault="00972086" w:rsidP="00972086">
      <w:pPr>
        <w:pStyle w:val="Akapitzlist"/>
        <w:numPr>
          <w:ilvl w:val="0"/>
          <w:numId w:val="1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 sporządzanie lub zaktualizowanie Indywidualnego Planu Działania</w:t>
      </w:r>
      <w:r w:rsid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,</w:t>
      </w:r>
    </w:p>
    <w:p w:rsidR="00972086" w:rsidRPr="00972086" w:rsidRDefault="00972086" w:rsidP="00972086">
      <w:pPr>
        <w:pStyle w:val="Akapitzlist"/>
        <w:numPr>
          <w:ilvl w:val="0"/>
          <w:numId w:val="1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 usługę pośrednictwa lub/i poradnictwa zawodowego</w:t>
      </w:r>
      <w:r w:rsid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,</w:t>
      </w:r>
    </w:p>
    <w:p w:rsidR="00972086" w:rsidRPr="00972086" w:rsidRDefault="00972086" w:rsidP="00972086">
      <w:pPr>
        <w:pStyle w:val="Akapitzlist"/>
        <w:numPr>
          <w:ilvl w:val="0"/>
          <w:numId w:val="1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972086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 xml:space="preserve"> wsparcie kosztowe tj.:</w:t>
      </w:r>
    </w:p>
    <w:p w:rsidR="00972086" w:rsidRPr="00E51808" w:rsidRDefault="00972086" w:rsidP="00E51808">
      <w:pPr>
        <w:pStyle w:val="Akapitzlist"/>
        <w:numPr>
          <w:ilvl w:val="0"/>
          <w:numId w:val="3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staże,</w:t>
      </w:r>
    </w:p>
    <w:p w:rsidR="00972086" w:rsidRPr="00E51808" w:rsidRDefault="00972086" w:rsidP="00E51808">
      <w:pPr>
        <w:pStyle w:val="Akapitzlist"/>
        <w:numPr>
          <w:ilvl w:val="0"/>
          <w:numId w:val="3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indywidualne szkolenia zawodowe,</w:t>
      </w:r>
    </w:p>
    <w:p w:rsidR="00972086" w:rsidRPr="00E51808" w:rsidRDefault="00972086" w:rsidP="00E51808">
      <w:pPr>
        <w:pStyle w:val="Akapitzlist"/>
        <w:numPr>
          <w:ilvl w:val="0"/>
          <w:numId w:val="3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refundacja kosztów wyposażenia lub doposażenia stanowiska pracy,</w:t>
      </w:r>
    </w:p>
    <w:p w:rsidR="006077E5" w:rsidRDefault="00972086" w:rsidP="00E51808">
      <w:pPr>
        <w:pStyle w:val="Akapitzlist"/>
        <w:numPr>
          <w:ilvl w:val="0"/>
          <w:numId w:val="3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prace interwencyjne</w:t>
      </w:r>
      <w:r w:rsidR="00AA68D9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,</w:t>
      </w:r>
    </w:p>
    <w:p w:rsidR="00972086" w:rsidRDefault="006077E5" w:rsidP="00E51808">
      <w:pPr>
        <w:pStyle w:val="Akapitzlist"/>
        <w:numPr>
          <w:ilvl w:val="0"/>
          <w:numId w:val="3"/>
        </w:num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jednorazowe środki na podjęcie działalności gospodarczej</w:t>
      </w:r>
      <w:r w:rsidR="00972086" w:rsidRPr="00E51808">
        <w:rPr>
          <w:rFonts w:ascii="Verdana" w:hAnsi="Verdana" w:cs="Times New Roman"/>
          <w:color w:val="000000" w:themeColor="text1"/>
          <w:sz w:val="32"/>
          <w:szCs w:val="32"/>
          <w:lang w:val="pl-PL"/>
        </w:rPr>
        <w:t>.</w:t>
      </w:r>
    </w:p>
    <w:p w:rsidR="00345E0F" w:rsidRDefault="00972086" w:rsidP="00972086">
      <w:pPr>
        <w:spacing w:line="276" w:lineRule="auto"/>
        <w:ind w:right="962"/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</w:pPr>
      <w:r w:rsidRPr="00972086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Okres realizacji:</w:t>
      </w:r>
      <w:r w:rsidR="00E02004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01.01.2020</w:t>
      </w:r>
      <w:r w:rsid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r.</w:t>
      </w:r>
      <w:r w:rsidR="00E02004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– 30.06.2021</w:t>
      </w:r>
      <w:r w:rsid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r.</w:t>
      </w:r>
      <w:r w:rsidR="00F66305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ab/>
      </w:r>
      <w:r w:rsidR="00F66305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ab/>
      </w:r>
      <w:r w:rsidR="00F66305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ab/>
      </w:r>
      <w:r w:rsid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ab/>
      </w:r>
      <w:r w:rsid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ab/>
      </w:r>
    </w:p>
    <w:p w:rsidR="006E5688" w:rsidRDefault="006E5688" w:rsidP="00972086">
      <w:p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 w:rsidRPr="00972086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Dofinansowanie projektu z UE</w:t>
      </w:r>
      <w:r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:</w:t>
      </w:r>
      <w:r w:rsid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</w:t>
      </w:r>
      <w:r w:rsidR="000C3B5D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3</w:t>
      </w:r>
      <w:r w:rsidR="001A2293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 096 977,61</w:t>
      </w:r>
      <w:r w:rsidR="001A2293"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</w:t>
      </w:r>
      <w:r w:rsidR="00E51808"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zł</w:t>
      </w:r>
    </w:p>
    <w:p w:rsidR="00E51808" w:rsidRPr="00972086" w:rsidRDefault="00AA68D9" w:rsidP="00345E0F">
      <w:pPr>
        <w:spacing w:line="276" w:lineRule="auto"/>
        <w:ind w:right="962"/>
        <w:rPr>
          <w:rFonts w:ascii="Verdana" w:hAnsi="Verdana" w:cs="Times New Roman"/>
          <w:color w:val="000000" w:themeColor="text1"/>
          <w:sz w:val="32"/>
          <w:szCs w:val="32"/>
          <w:lang w:val="pl-PL"/>
        </w:rPr>
      </w:pPr>
      <w:r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Wartość projektu ogółem: </w:t>
      </w:r>
      <w:r w:rsidR="000C3B5D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>3 643 503,07</w:t>
      </w:r>
      <w:r w:rsidR="00E51808" w:rsidRPr="00E51808">
        <w:rPr>
          <w:rFonts w:ascii="Verdana" w:hAnsi="Verdana" w:cs="Times New Roman"/>
          <w:b/>
          <w:color w:val="000000" w:themeColor="text1"/>
          <w:sz w:val="32"/>
          <w:szCs w:val="32"/>
          <w:lang w:val="pl-PL"/>
        </w:rPr>
        <w:t xml:space="preserve"> zł</w:t>
      </w:r>
    </w:p>
    <w:p w:rsidR="007A1728" w:rsidRDefault="007A1728" w:rsidP="00161DFE">
      <w:pPr>
        <w:ind w:left="-426"/>
        <w:rPr>
          <w:rFonts w:ascii="Verdana" w:hAnsi="Verdana"/>
          <w:lang w:val="pl-PL"/>
        </w:rPr>
      </w:pPr>
    </w:p>
    <w:p w:rsidR="00345E0F" w:rsidRPr="00972086" w:rsidRDefault="00345E0F" w:rsidP="00161DFE">
      <w:pPr>
        <w:ind w:left="-426"/>
        <w:rPr>
          <w:rFonts w:ascii="Verdana" w:hAnsi="Verdana"/>
          <w:lang w:val="pl-PL"/>
        </w:rPr>
      </w:pPr>
    </w:p>
    <w:sectPr w:rsidR="00345E0F" w:rsidRPr="00972086" w:rsidSect="00345E0F">
      <w:headerReference w:type="even" r:id="rId9"/>
      <w:headerReference w:type="default" r:id="rId10"/>
      <w:headerReference w:type="first" r:id="rId11"/>
      <w:pgSz w:w="23814" w:h="16839" w:orient="landscape" w:code="8"/>
      <w:pgMar w:top="709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8FD" w:rsidRDefault="001248FD" w:rsidP="00812D3D">
      <w:pPr>
        <w:spacing w:after="0" w:line="240" w:lineRule="auto"/>
      </w:pPr>
      <w:r>
        <w:separator/>
      </w:r>
    </w:p>
  </w:endnote>
  <w:endnote w:type="continuationSeparator" w:id="0">
    <w:p w:rsidR="001248FD" w:rsidRDefault="001248FD" w:rsidP="00812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8FD" w:rsidRDefault="001248FD" w:rsidP="00812D3D">
      <w:pPr>
        <w:spacing w:after="0" w:line="240" w:lineRule="auto"/>
      </w:pPr>
      <w:r>
        <w:separator/>
      </w:r>
    </w:p>
  </w:footnote>
  <w:footnote w:type="continuationSeparator" w:id="0">
    <w:p w:rsidR="001248FD" w:rsidRDefault="001248FD" w:rsidP="00812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8FD" w:rsidRDefault="004437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414188" o:spid="_x0000_s2056" type="#_x0000_t75" style="position:absolute;margin-left:0;margin-top:0;width:1190.65pt;height:834.25pt;z-index:-251657216;mso-position-horizontal:center;mso-position-horizontal-relative:margin;mso-position-vertical:center;mso-position-vertical-relative:margin" o:allowincell="f">
          <v:imagedata r:id="rId1" o:title="plakat EFS pozi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8FD" w:rsidRDefault="004437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414189" o:spid="_x0000_s2057" type="#_x0000_t75" style="position:absolute;margin-left:-72.05pt;margin-top:-43.6pt;width:1190.65pt;height:834.25pt;z-index:-251656192;mso-position-horizontal-relative:margin;mso-position-vertical-relative:margin" o:allowincell="f">
          <v:imagedata r:id="rId1" o:title="plakat EFS pozi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8FD" w:rsidRDefault="004437D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414187" o:spid="_x0000_s2055" type="#_x0000_t75" style="position:absolute;margin-left:0;margin-top:0;width:1190.65pt;height:834.25pt;z-index:-251658240;mso-position-horizontal:center;mso-position-horizontal-relative:margin;mso-position-vertical:center;mso-position-vertical-relative:margin" o:allowincell="f">
          <v:imagedata r:id="rId1" o:title="plakat EFS pozi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A59D5"/>
    <w:multiLevelType w:val="hybridMultilevel"/>
    <w:tmpl w:val="28E42664"/>
    <w:lvl w:ilvl="0" w:tplc="0415000F">
      <w:start w:val="1"/>
      <w:numFmt w:val="decimal"/>
      <w:lvlText w:val="%1."/>
      <w:lvlJc w:val="left"/>
      <w:pPr>
        <w:ind w:left="3900" w:hanging="360"/>
      </w:pPr>
    </w:lvl>
    <w:lvl w:ilvl="1" w:tplc="04150019" w:tentative="1">
      <w:start w:val="1"/>
      <w:numFmt w:val="lowerLetter"/>
      <w:lvlText w:val="%2."/>
      <w:lvlJc w:val="left"/>
      <w:pPr>
        <w:ind w:left="4620" w:hanging="360"/>
      </w:pPr>
    </w:lvl>
    <w:lvl w:ilvl="2" w:tplc="0415001B" w:tentative="1">
      <w:start w:val="1"/>
      <w:numFmt w:val="lowerRoman"/>
      <w:lvlText w:val="%3."/>
      <w:lvlJc w:val="right"/>
      <w:pPr>
        <w:ind w:left="5340" w:hanging="180"/>
      </w:pPr>
    </w:lvl>
    <w:lvl w:ilvl="3" w:tplc="0415000F" w:tentative="1">
      <w:start w:val="1"/>
      <w:numFmt w:val="decimal"/>
      <w:lvlText w:val="%4."/>
      <w:lvlJc w:val="left"/>
      <w:pPr>
        <w:ind w:left="6060" w:hanging="360"/>
      </w:pPr>
    </w:lvl>
    <w:lvl w:ilvl="4" w:tplc="04150019" w:tentative="1">
      <w:start w:val="1"/>
      <w:numFmt w:val="lowerLetter"/>
      <w:lvlText w:val="%5."/>
      <w:lvlJc w:val="left"/>
      <w:pPr>
        <w:ind w:left="6780" w:hanging="360"/>
      </w:pPr>
    </w:lvl>
    <w:lvl w:ilvl="5" w:tplc="0415001B" w:tentative="1">
      <w:start w:val="1"/>
      <w:numFmt w:val="lowerRoman"/>
      <w:lvlText w:val="%6."/>
      <w:lvlJc w:val="right"/>
      <w:pPr>
        <w:ind w:left="7500" w:hanging="180"/>
      </w:pPr>
    </w:lvl>
    <w:lvl w:ilvl="6" w:tplc="0415000F" w:tentative="1">
      <w:start w:val="1"/>
      <w:numFmt w:val="decimal"/>
      <w:lvlText w:val="%7."/>
      <w:lvlJc w:val="left"/>
      <w:pPr>
        <w:ind w:left="8220" w:hanging="360"/>
      </w:pPr>
    </w:lvl>
    <w:lvl w:ilvl="7" w:tplc="04150019" w:tentative="1">
      <w:start w:val="1"/>
      <w:numFmt w:val="lowerLetter"/>
      <w:lvlText w:val="%8."/>
      <w:lvlJc w:val="left"/>
      <w:pPr>
        <w:ind w:left="8940" w:hanging="360"/>
      </w:pPr>
    </w:lvl>
    <w:lvl w:ilvl="8" w:tplc="0415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66DF3E3D"/>
    <w:multiLevelType w:val="hybridMultilevel"/>
    <w:tmpl w:val="CA3ABACA"/>
    <w:lvl w:ilvl="0" w:tplc="0415000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2">
    <w:nsid w:val="6DB33E42"/>
    <w:multiLevelType w:val="hybridMultilevel"/>
    <w:tmpl w:val="5EDA312A"/>
    <w:lvl w:ilvl="0" w:tplc="0415000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3B"/>
    <w:rsid w:val="00060BFB"/>
    <w:rsid w:val="000C3B5D"/>
    <w:rsid w:val="001248FD"/>
    <w:rsid w:val="0013646E"/>
    <w:rsid w:val="00161DFE"/>
    <w:rsid w:val="001A2293"/>
    <w:rsid w:val="00296EE2"/>
    <w:rsid w:val="00320DED"/>
    <w:rsid w:val="003256CC"/>
    <w:rsid w:val="00325FE2"/>
    <w:rsid w:val="00345E0F"/>
    <w:rsid w:val="003528B1"/>
    <w:rsid w:val="0035567A"/>
    <w:rsid w:val="00364977"/>
    <w:rsid w:val="003D1141"/>
    <w:rsid w:val="004402CD"/>
    <w:rsid w:val="004437DF"/>
    <w:rsid w:val="004C4C2D"/>
    <w:rsid w:val="005334FB"/>
    <w:rsid w:val="005665F5"/>
    <w:rsid w:val="005C096B"/>
    <w:rsid w:val="006077E5"/>
    <w:rsid w:val="006452C8"/>
    <w:rsid w:val="006B209F"/>
    <w:rsid w:val="006E5688"/>
    <w:rsid w:val="00757881"/>
    <w:rsid w:val="007A1728"/>
    <w:rsid w:val="007D0554"/>
    <w:rsid w:val="00812D3D"/>
    <w:rsid w:val="00861C9C"/>
    <w:rsid w:val="00927703"/>
    <w:rsid w:val="00972086"/>
    <w:rsid w:val="00AA68D9"/>
    <w:rsid w:val="00B011B9"/>
    <w:rsid w:val="00B06C2D"/>
    <w:rsid w:val="00BA4F13"/>
    <w:rsid w:val="00CA30F3"/>
    <w:rsid w:val="00D737FE"/>
    <w:rsid w:val="00DE04F1"/>
    <w:rsid w:val="00E02004"/>
    <w:rsid w:val="00E51808"/>
    <w:rsid w:val="00E66CAE"/>
    <w:rsid w:val="00EF5153"/>
    <w:rsid w:val="00F41779"/>
    <w:rsid w:val="00F66305"/>
    <w:rsid w:val="00FB3B24"/>
    <w:rsid w:val="00FC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688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D3D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812D3D"/>
  </w:style>
  <w:style w:type="paragraph" w:styleId="Stopka">
    <w:name w:val="footer"/>
    <w:basedOn w:val="Normalny"/>
    <w:link w:val="StopkaZnak"/>
    <w:uiPriority w:val="99"/>
    <w:unhideWhenUsed/>
    <w:rsid w:val="00812D3D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812D3D"/>
  </w:style>
  <w:style w:type="paragraph" w:styleId="Akapitzlist">
    <w:name w:val="List Paragraph"/>
    <w:basedOn w:val="Normalny"/>
    <w:uiPriority w:val="34"/>
    <w:qFormat/>
    <w:rsid w:val="009720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688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D3D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812D3D"/>
  </w:style>
  <w:style w:type="paragraph" w:styleId="Stopka">
    <w:name w:val="footer"/>
    <w:basedOn w:val="Normalny"/>
    <w:link w:val="StopkaZnak"/>
    <w:uiPriority w:val="99"/>
    <w:unhideWhenUsed/>
    <w:rsid w:val="00812D3D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812D3D"/>
  </w:style>
  <w:style w:type="paragraph" w:styleId="Akapitzlist">
    <w:name w:val="List Paragraph"/>
    <w:basedOn w:val="Normalny"/>
    <w:uiPriority w:val="34"/>
    <w:qFormat/>
    <w:rsid w:val="00972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4B229-9B5F-4C53-8CB6-4D71E70C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E989F143</Template>
  <TotalTime>1</TotalTime>
  <Pages>1</Pages>
  <Words>159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PUP Świdnik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Jankowska</dc:creator>
  <cp:lastModifiedBy>Agnieszka Ruszniak</cp:lastModifiedBy>
  <cp:revision>2</cp:revision>
  <cp:lastPrinted>2020-02-26T12:11:00Z</cp:lastPrinted>
  <dcterms:created xsi:type="dcterms:W3CDTF">2020-10-20T10:16:00Z</dcterms:created>
  <dcterms:modified xsi:type="dcterms:W3CDTF">2020-10-20T10:16:00Z</dcterms:modified>
</cp:coreProperties>
</file>